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AFB9" w14:textId="31E4164E" w:rsidR="004364D5" w:rsidRPr="00DE3194" w:rsidRDefault="004364D5" w:rsidP="00DE3194">
      <w:pPr>
        <w:pStyle w:val="overskrift"/>
        <w:rPr>
          <w:b/>
          <w:bCs/>
        </w:rPr>
      </w:pPr>
      <w:r w:rsidRPr="00DE3194">
        <w:rPr>
          <w:b/>
          <w:bCs/>
        </w:rPr>
        <w:t>Ansøgning om erhvervspraktik</w:t>
      </w:r>
      <w:r w:rsidR="00C221D6" w:rsidRPr="00DE3194">
        <w:rPr>
          <w:b/>
          <w:bCs/>
        </w:rPr>
        <w:t xml:space="preserve"> </w:t>
      </w:r>
      <w:r w:rsidRPr="00DE3194">
        <w:rPr>
          <w:b/>
          <w:bCs/>
        </w:rPr>
        <w:t xml:space="preserve">på </w:t>
      </w:r>
      <w:r w:rsidR="007E3241" w:rsidRPr="00DE3194">
        <w:rPr>
          <w:b/>
          <w:bCs/>
        </w:rPr>
        <w:t>Regionshospitalet Gødstrup</w:t>
      </w:r>
      <w:r w:rsidRPr="00DE3194">
        <w:rPr>
          <w:b/>
          <w:bCs/>
        </w:rPr>
        <w:t xml:space="preserve"> </w:t>
      </w:r>
    </w:p>
    <w:p w14:paraId="71E022BF" w14:textId="77777777" w:rsidR="004364D5" w:rsidRPr="00A50C21" w:rsidRDefault="004364D5" w:rsidP="00DE3194">
      <w:pPr>
        <w:pStyle w:val="overskrift"/>
      </w:pPr>
    </w:p>
    <w:p w14:paraId="3EA1F1B9" w14:textId="77777777" w:rsidR="006E1A72" w:rsidRPr="008374CA" w:rsidRDefault="006E1A72" w:rsidP="00DE3194">
      <w:pPr>
        <w:pStyle w:val="overskrift"/>
        <w:rPr>
          <w:color w:val="FF0000"/>
          <w:sz w:val="22"/>
          <w:szCs w:val="22"/>
        </w:rPr>
      </w:pPr>
      <w:r w:rsidRPr="008374CA">
        <w:rPr>
          <w:color w:val="FF0000"/>
          <w:sz w:val="22"/>
          <w:szCs w:val="22"/>
        </w:rPr>
        <w:t xml:space="preserve">Du SKAL </w:t>
      </w:r>
    </w:p>
    <w:p w14:paraId="23FD63FE" w14:textId="77777777" w:rsidR="00DE3194" w:rsidRPr="008374CA" w:rsidRDefault="006E1A72" w:rsidP="00CE03A5">
      <w:pPr>
        <w:pStyle w:val="overskrift"/>
        <w:numPr>
          <w:ilvl w:val="0"/>
          <w:numId w:val="3"/>
        </w:numPr>
        <w:ind w:left="360"/>
        <w:rPr>
          <w:color w:val="FF0000"/>
          <w:sz w:val="22"/>
          <w:szCs w:val="22"/>
        </w:rPr>
      </w:pPr>
      <w:r w:rsidRPr="008374CA">
        <w:rPr>
          <w:color w:val="FF0000"/>
          <w:sz w:val="22"/>
          <w:szCs w:val="22"/>
        </w:rPr>
        <w:t>deltage om mandagen, da der gives vigtige informationer om blandt andet hygiejne.</w:t>
      </w:r>
    </w:p>
    <w:p w14:paraId="50FE695A" w14:textId="77777777" w:rsidR="00DE3194" w:rsidRPr="008374CA" w:rsidRDefault="006E1A72" w:rsidP="0041220B">
      <w:pPr>
        <w:pStyle w:val="overskrift"/>
        <w:numPr>
          <w:ilvl w:val="0"/>
          <w:numId w:val="3"/>
        </w:numPr>
        <w:ind w:left="360"/>
        <w:rPr>
          <w:color w:val="FF0000"/>
          <w:sz w:val="22"/>
          <w:szCs w:val="22"/>
        </w:rPr>
      </w:pPr>
      <w:r w:rsidRPr="008374CA">
        <w:rPr>
          <w:color w:val="FF0000"/>
          <w:sz w:val="22"/>
          <w:szCs w:val="22"/>
        </w:rPr>
        <w:t>acceptere at arbejde med korte ærmer på grund af hygiejne – må ikke bruge trøjer</w:t>
      </w:r>
      <w:r w:rsidR="00DE3194" w:rsidRPr="008374CA">
        <w:rPr>
          <w:color w:val="FF0000"/>
          <w:sz w:val="22"/>
          <w:szCs w:val="22"/>
        </w:rPr>
        <w:t xml:space="preserve"> med lange ærmer.</w:t>
      </w:r>
    </w:p>
    <w:p w14:paraId="6FB78C0F" w14:textId="77777777" w:rsidR="00DE3194" w:rsidRPr="008374CA" w:rsidRDefault="00DE3194" w:rsidP="00DE3194">
      <w:pPr>
        <w:pStyle w:val="overskrift"/>
        <w:rPr>
          <w:color w:val="FF0000"/>
          <w:sz w:val="22"/>
          <w:szCs w:val="22"/>
        </w:rPr>
      </w:pPr>
    </w:p>
    <w:p w14:paraId="62FD1EA2" w14:textId="06791F6F" w:rsidR="006E1A72" w:rsidRPr="008374CA" w:rsidRDefault="006E1A72" w:rsidP="00DE3194">
      <w:pPr>
        <w:pStyle w:val="overskrift"/>
        <w:rPr>
          <w:color w:val="FF0000"/>
          <w:sz w:val="22"/>
          <w:szCs w:val="22"/>
        </w:rPr>
      </w:pPr>
      <w:r w:rsidRPr="008374CA">
        <w:rPr>
          <w:color w:val="FF0000"/>
          <w:sz w:val="22"/>
          <w:szCs w:val="22"/>
        </w:rPr>
        <w:t>Eller</w:t>
      </w:r>
      <w:r w:rsidR="00DE3194" w:rsidRPr="008374CA">
        <w:rPr>
          <w:color w:val="FF0000"/>
          <w:sz w:val="22"/>
          <w:szCs w:val="22"/>
        </w:rPr>
        <w:t>s</w:t>
      </w:r>
      <w:r w:rsidRPr="008374CA">
        <w:rPr>
          <w:color w:val="FF0000"/>
          <w:sz w:val="22"/>
          <w:szCs w:val="22"/>
        </w:rPr>
        <w:t xml:space="preserve"> bliver din praktik afvist, og du bliver sendt hjem.</w:t>
      </w:r>
    </w:p>
    <w:p w14:paraId="238D275D" w14:textId="77777777" w:rsidR="006E1A72" w:rsidRPr="00DE3194" w:rsidRDefault="006E1A72" w:rsidP="00DE3194">
      <w:pPr>
        <w:pStyle w:val="overskrift"/>
        <w:rPr>
          <w:sz w:val="22"/>
          <w:szCs w:val="22"/>
        </w:rPr>
      </w:pPr>
    </w:p>
    <w:p w14:paraId="792BCD95" w14:textId="77777777" w:rsidR="006E1A72" w:rsidRPr="00DE3194" w:rsidRDefault="006E1A72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t>Skemaet udfyldes på computer (spring med F11) eller skriv med kuglepen</w:t>
      </w:r>
    </w:p>
    <w:p w14:paraId="207AD32E" w14:textId="77777777" w:rsidR="007E3241" w:rsidRPr="00DE3194" w:rsidRDefault="007E3241" w:rsidP="00DE3194">
      <w:pPr>
        <w:pStyle w:val="overskrift"/>
        <w:rPr>
          <w:sz w:val="22"/>
          <w:szCs w:val="22"/>
        </w:rPr>
      </w:pPr>
    </w:p>
    <w:p w14:paraId="74B9A8F4" w14:textId="7C12207E" w:rsidR="007E3241" w:rsidRPr="008374CA" w:rsidRDefault="007E3241" w:rsidP="00DE3194">
      <w:pPr>
        <w:pStyle w:val="overskrift"/>
        <w:rPr>
          <w:b/>
          <w:bCs/>
          <w:sz w:val="22"/>
          <w:szCs w:val="22"/>
        </w:rPr>
      </w:pPr>
      <w:r w:rsidRPr="008374CA">
        <w:rPr>
          <w:b/>
          <w:bCs/>
          <w:sz w:val="22"/>
          <w:szCs w:val="22"/>
        </w:rPr>
        <w:t>S</w:t>
      </w:r>
      <w:r w:rsidR="00AC3FBE" w:rsidRPr="008374CA">
        <w:rPr>
          <w:b/>
          <w:bCs/>
          <w:sz w:val="22"/>
          <w:szCs w:val="22"/>
        </w:rPr>
        <w:t>æt kryds</w:t>
      </w:r>
      <w:r w:rsidR="00E525A3" w:rsidRPr="008374CA">
        <w:rPr>
          <w:b/>
          <w:bCs/>
          <w:sz w:val="22"/>
          <w:szCs w:val="22"/>
        </w:rPr>
        <w:t xml:space="preserve"> ved det du rigtig </w:t>
      </w:r>
      <w:r w:rsidR="00FB7AC0" w:rsidRPr="008374CA">
        <w:rPr>
          <w:b/>
          <w:bCs/>
          <w:sz w:val="22"/>
          <w:szCs w:val="22"/>
        </w:rPr>
        <w:t xml:space="preserve">gerne </w:t>
      </w:r>
      <w:r w:rsidR="00E525A3" w:rsidRPr="008374CA">
        <w:rPr>
          <w:b/>
          <w:bCs/>
          <w:sz w:val="22"/>
          <w:szCs w:val="22"/>
        </w:rPr>
        <w:t>vil i praktik som</w:t>
      </w:r>
    </w:p>
    <w:p w14:paraId="11937FF8" w14:textId="77777777" w:rsidR="00A50C21" w:rsidRPr="00DE3194" w:rsidRDefault="00A50C21" w:rsidP="00DE3194">
      <w:pPr>
        <w:pStyle w:val="overskrift"/>
        <w:rPr>
          <w:sz w:val="22"/>
          <w:szCs w:val="22"/>
        </w:rPr>
      </w:pPr>
    </w:p>
    <w:p w14:paraId="62A11326" w14:textId="77777777" w:rsidR="00EC39D5" w:rsidRPr="00DE3194" w:rsidRDefault="00C97F8F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</w:t>
      </w:r>
      <w:proofErr w:type="gramStart"/>
      <w:r w:rsidR="007E3241" w:rsidRPr="00DE3194">
        <w:rPr>
          <w:sz w:val="22"/>
          <w:szCs w:val="22"/>
        </w:rPr>
        <w:t>Sygeplejerske pakke</w:t>
      </w:r>
      <w:r w:rsidR="00EC39D5" w:rsidRPr="00DE3194">
        <w:rPr>
          <w:sz w:val="22"/>
          <w:szCs w:val="22"/>
        </w:rPr>
        <w:t>n</w:t>
      </w:r>
      <w:proofErr w:type="gramEnd"/>
      <w:r w:rsidR="00EC39D5" w:rsidRPr="00DE3194">
        <w:rPr>
          <w:sz w:val="22"/>
          <w:szCs w:val="22"/>
        </w:rPr>
        <w:t xml:space="preserve"> (turnus på flere afdelinger)</w:t>
      </w:r>
    </w:p>
    <w:p w14:paraId="586892A3" w14:textId="77777777" w:rsidR="00EC39D5" w:rsidRPr="00DE3194" w:rsidRDefault="00EC39D5" w:rsidP="00DE3194">
      <w:pPr>
        <w:pStyle w:val="overskrift"/>
        <w:rPr>
          <w:sz w:val="22"/>
          <w:szCs w:val="22"/>
        </w:rPr>
      </w:pPr>
    </w:p>
    <w:p w14:paraId="3ECE5E64" w14:textId="77777777" w:rsidR="00C221D6" w:rsidRPr="00DE3194" w:rsidRDefault="008059CD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</w:t>
      </w:r>
      <w:proofErr w:type="gramStart"/>
      <w:r w:rsidR="007E3241" w:rsidRPr="00DE3194">
        <w:rPr>
          <w:sz w:val="22"/>
          <w:szCs w:val="22"/>
        </w:rPr>
        <w:t>Terapi pakke</w:t>
      </w:r>
      <w:r w:rsidR="00EC39D5" w:rsidRPr="00DE3194">
        <w:rPr>
          <w:sz w:val="22"/>
          <w:szCs w:val="22"/>
        </w:rPr>
        <w:t>n</w:t>
      </w:r>
      <w:proofErr w:type="gramEnd"/>
      <w:r w:rsidR="00EC39D5" w:rsidRPr="00DE3194">
        <w:rPr>
          <w:sz w:val="22"/>
          <w:szCs w:val="22"/>
        </w:rPr>
        <w:t xml:space="preserve"> (turnus hos ergo-/fysioterapeut)</w:t>
      </w:r>
      <w:r w:rsidR="007E3241" w:rsidRPr="00DE3194">
        <w:rPr>
          <w:sz w:val="22"/>
          <w:szCs w:val="22"/>
        </w:rPr>
        <w:br/>
      </w:r>
    </w:p>
    <w:p w14:paraId="0E0800BE" w14:textId="77777777" w:rsidR="00EC39D5" w:rsidRPr="00DE3194" w:rsidRDefault="00C97F8F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</w:t>
      </w:r>
      <w:proofErr w:type="gramStart"/>
      <w:r w:rsidR="007E3241" w:rsidRPr="00DE3194">
        <w:rPr>
          <w:sz w:val="22"/>
          <w:szCs w:val="22"/>
        </w:rPr>
        <w:t>Diagnostik pakke</w:t>
      </w:r>
      <w:r w:rsidR="00EC39D5" w:rsidRPr="00DE3194">
        <w:rPr>
          <w:sz w:val="22"/>
          <w:szCs w:val="22"/>
        </w:rPr>
        <w:t>n</w:t>
      </w:r>
      <w:proofErr w:type="gramEnd"/>
      <w:r w:rsidR="00EC39D5" w:rsidRPr="00DE3194">
        <w:rPr>
          <w:sz w:val="22"/>
          <w:szCs w:val="22"/>
        </w:rPr>
        <w:t xml:space="preserve"> (turnus hos bioanalytiker og radiograf)</w:t>
      </w:r>
    </w:p>
    <w:p w14:paraId="64112767" w14:textId="77777777" w:rsidR="00EC39D5" w:rsidRPr="00DE3194" w:rsidRDefault="00EC39D5" w:rsidP="00DE3194">
      <w:pPr>
        <w:pStyle w:val="overskrift"/>
        <w:rPr>
          <w:sz w:val="22"/>
          <w:szCs w:val="22"/>
        </w:rPr>
      </w:pPr>
    </w:p>
    <w:p w14:paraId="012184F8" w14:textId="77777777" w:rsidR="007E3241" w:rsidRDefault="00C97F8F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="002B5EF0" w:rsidRPr="00DE3194">
        <w:rPr>
          <w:sz w:val="22"/>
          <w:szCs w:val="22"/>
        </w:rPr>
        <w:t xml:space="preserve"> </w:t>
      </w:r>
      <w:proofErr w:type="gramStart"/>
      <w:r w:rsidR="007E3241" w:rsidRPr="00DE3194">
        <w:rPr>
          <w:sz w:val="22"/>
          <w:szCs w:val="22"/>
        </w:rPr>
        <w:t>Børne pakke</w:t>
      </w:r>
      <w:r w:rsidR="00EC39D5" w:rsidRPr="00DE3194">
        <w:rPr>
          <w:sz w:val="22"/>
          <w:szCs w:val="22"/>
        </w:rPr>
        <w:t>n</w:t>
      </w:r>
      <w:proofErr w:type="gramEnd"/>
      <w:r w:rsidR="00EC39D5" w:rsidRPr="00DE3194">
        <w:rPr>
          <w:sz w:val="22"/>
          <w:szCs w:val="22"/>
        </w:rPr>
        <w:t xml:space="preserve"> (sygeplejerske hos børn/gravide)</w:t>
      </w:r>
    </w:p>
    <w:p w14:paraId="3432E085" w14:textId="77777777" w:rsidR="009527F9" w:rsidRDefault="009527F9" w:rsidP="00DE3194">
      <w:pPr>
        <w:pStyle w:val="overskrift"/>
        <w:rPr>
          <w:sz w:val="22"/>
          <w:szCs w:val="22"/>
        </w:rPr>
      </w:pPr>
    </w:p>
    <w:p w14:paraId="7BF81AFD" w14:textId="677F8CC4" w:rsidR="009527F9" w:rsidRPr="00DE3194" w:rsidRDefault="009527F9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Læge pakken (turnus på flere afdelinger)</w:t>
      </w:r>
    </w:p>
    <w:p w14:paraId="4887F9A5" w14:textId="751EA655" w:rsidR="00EC39D5" w:rsidRPr="00DE3194" w:rsidRDefault="007E3241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br/>
      </w:r>
      <w:r w:rsidR="009527F9"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27F9"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="009527F9" w:rsidRPr="00DE3194">
        <w:rPr>
          <w:sz w:val="22"/>
          <w:szCs w:val="22"/>
        </w:rPr>
        <w:fldChar w:fldCharType="end"/>
      </w:r>
      <w:r w:rsidR="009527F9" w:rsidRPr="00DE3194">
        <w:rPr>
          <w:sz w:val="22"/>
          <w:szCs w:val="22"/>
        </w:rPr>
        <w:t xml:space="preserve"> </w:t>
      </w:r>
      <w:r w:rsidR="009527F9">
        <w:rPr>
          <w:sz w:val="22"/>
          <w:szCs w:val="22"/>
        </w:rPr>
        <w:t xml:space="preserve"> </w:t>
      </w:r>
      <w:r w:rsidRPr="00DE3194">
        <w:rPr>
          <w:sz w:val="22"/>
          <w:szCs w:val="22"/>
        </w:rPr>
        <w:t>Administrativ pakke</w:t>
      </w:r>
      <w:r w:rsidR="00EC39D5" w:rsidRPr="00DE3194">
        <w:rPr>
          <w:sz w:val="22"/>
          <w:szCs w:val="22"/>
        </w:rPr>
        <w:t>n</w:t>
      </w:r>
      <w:r w:rsidR="009527F9">
        <w:rPr>
          <w:sz w:val="22"/>
          <w:szCs w:val="22"/>
        </w:rPr>
        <w:t xml:space="preserve"> (</w:t>
      </w:r>
      <w:r w:rsidR="00EC39D5" w:rsidRPr="00DE3194">
        <w:rPr>
          <w:sz w:val="22"/>
          <w:szCs w:val="22"/>
        </w:rPr>
        <w:t>Sundhedsadm</w:t>
      </w:r>
      <w:r w:rsidR="00DE3194">
        <w:rPr>
          <w:sz w:val="22"/>
          <w:szCs w:val="22"/>
        </w:rPr>
        <w:t>inistrativ</w:t>
      </w:r>
      <w:r w:rsidR="00EC39D5" w:rsidRPr="00DE3194">
        <w:rPr>
          <w:sz w:val="22"/>
          <w:szCs w:val="22"/>
        </w:rPr>
        <w:t xml:space="preserve"> koordinator og kontor med speciale i offentlig administration</w:t>
      </w:r>
      <w:r w:rsidR="009527F9">
        <w:rPr>
          <w:sz w:val="22"/>
          <w:szCs w:val="22"/>
        </w:rPr>
        <w:t>)</w:t>
      </w:r>
    </w:p>
    <w:p w14:paraId="23810DF4" w14:textId="77777777" w:rsidR="00EC39D5" w:rsidRPr="00DE3194" w:rsidRDefault="00EC39D5" w:rsidP="00DE3194">
      <w:pPr>
        <w:pStyle w:val="overskrift"/>
        <w:rPr>
          <w:sz w:val="22"/>
          <w:szCs w:val="22"/>
        </w:rPr>
      </w:pPr>
    </w:p>
    <w:p w14:paraId="29012069" w14:textId="77777777" w:rsidR="00EC39D5" w:rsidRPr="00DE3194" w:rsidRDefault="00EC39D5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t>Teknisk pakken</w:t>
      </w:r>
    </w:p>
    <w:p w14:paraId="2B451CA9" w14:textId="77777777" w:rsidR="00EC39D5" w:rsidRPr="00DE3194" w:rsidRDefault="00EC39D5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Elektriker og VVS</w:t>
      </w:r>
    </w:p>
    <w:p w14:paraId="07917485" w14:textId="122AB6A0" w:rsidR="008E244C" w:rsidRPr="00DE3194" w:rsidRDefault="008E244C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VVS, Tømrer og Elektriker</w:t>
      </w:r>
    </w:p>
    <w:p w14:paraId="156941EF" w14:textId="77777777" w:rsidR="00AC3FBE" w:rsidRPr="00DE3194" w:rsidRDefault="00EC39D5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Hospitalsserviceassistent </w:t>
      </w:r>
    </w:p>
    <w:p w14:paraId="70E74BDB" w14:textId="77777777" w:rsidR="008E244C" w:rsidRPr="00DE3194" w:rsidRDefault="008E244C" w:rsidP="00DE3194">
      <w:pPr>
        <w:pStyle w:val="overskrift"/>
        <w:rPr>
          <w:sz w:val="22"/>
          <w:szCs w:val="22"/>
        </w:rPr>
      </w:pPr>
    </w:p>
    <w:p w14:paraId="49174E88" w14:textId="555D6E55" w:rsidR="008E244C" w:rsidRPr="00DE3194" w:rsidRDefault="008E244C" w:rsidP="00DE3194">
      <w:pPr>
        <w:pStyle w:val="overskrift"/>
        <w:rPr>
          <w:b/>
          <w:bCs/>
          <w:sz w:val="22"/>
          <w:szCs w:val="22"/>
        </w:rPr>
      </w:pPr>
      <w:r w:rsidRPr="00DE3194">
        <w:rPr>
          <w:sz w:val="22"/>
          <w:szCs w:val="22"/>
        </w:rPr>
        <w:t xml:space="preserve">Ernæring/mad pakken – </w:t>
      </w:r>
      <w:r w:rsidRPr="00DE3194">
        <w:rPr>
          <w:b/>
          <w:bCs/>
          <w:sz w:val="22"/>
          <w:szCs w:val="22"/>
          <w:highlight w:val="yellow"/>
        </w:rPr>
        <w:t>KUN uge 5</w:t>
      </w:r>
    </w:p>
    <w:p w14:paraId="1E2C9F8F" w14:textId="25D3B14D" w:rsidR="008E244C" w:rsidRPr="00DE3194" w:rsidRDefault="008E244C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Ernæringsassistent</w:t>
      </w:r>
    </w:p>
    <w:p w14:paraId="30F1F6DC" w14:textId="369C756D" w:rsidR="008E244C" w:rsidRPr="00DE3194" w:rsidRDefault="008E244C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fldChar w:fldCharType="begin">
          <w:ffData>
            <w:name w:val="Kontrol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E3194">
        <w:rPr>
          <w:sz w:val="22"/>
          <w:szCs w:val="22"/>
        </w:rPr>
        <w:instrText xml:space="preserve"> FORMCHECKBOX </w:instrText>
      </w:r>
      <w:r w:rsidR="00636BE6">
        <w:rPr>
          <w:sz w:val="22"/>
          <w:szCs w:val="22"/>
        </w:rPr>
      </w:r>
      <w:r w:rsidR="00636BE6">
        <w:rPr>
          <w:sz w:val="22"/>
          <w:szCs w:val="22"/>
        </w:rPr>
        <w:fldChar w:fldCharType="separate"/>
      </w:r>
      <w:r w:rsidRPr="00DE3194">
        <w:rPr>
          <w:sz w:val="22"/>
          <w:szCs w:val="22"/>
        </w:rPr>
        <w:fldChar w:fldCharType="end"/>
      </w:r>
      <w:r w:rsidRPr="00DE3194">
        <w:rPr>
          <w:sz w:val="22"/>
          <w:szCs w:val="22"/>
        </w:rPr>
        <w:t xml:space="preserve"> Klinisk diætist </w:t>
      </w:r>
    </w:p>
    <w:p w14:paraId="02132CB1" w14:textId="77777777" w:rsidR="002B5EF0" w:rsidRPr="00DE3194" w:rsidRDefault="002B5EF0" w:rsidP="00DE3194">
      <w:pPr>
        <w:pStyle w:val="overskrift"/>
        <w:rPr>
          <w:sz w:val="22"/>
          <w:szCs w:val="22"/>
        </w:rPr>
      </w:pPr>
    </w:p>
    <w:p w14:paraId="34A644FD" w14:textId="7BFC831B" w:rsidR="00E7569E" w:rsidRPr="00DE3194" w:rsidRDefault="00E7569E" w:rsidP="00DE3194">
      <w:pPr>
        <w:pStyle w:val="overskrift"/>
        <w:rPr>
          <w:sz w:val="22"/>
          <w:szCs w:val="22"/>
        </w:rPr>
      </w:pPr>
      <w:r w:rsidRPr="00DE3194">
        <w:rPr>
          <w:sz w:val="22"/>
          <w:szCs w:val="22"/>
        </w:rPr>
        <w:t xml:space="preserve">Det er vigtigt, at du skriver din mail og dit </w:t>
      </w:r>
      <w:proofErr w:type="spellStart"/>
      <w:r w:rsidRPr="00DE3194">
        <w:rPr>
          <w:sz w:val="22"/>
          <w:szCs w:val="22"/>
        </w:rPr>
        <w:t>mobilnr</w:t>
      </w:r>
      <w:proofErr w:type="spellEnd"/>
      <w:r w:rsidRPr="00DE3194">
        <w:rPr>
          <w:sz w:val="22"/>
          <w:szCs w:val="22"/>
        </w:rPr>
        <w:t>., da sygehuset bruger det til at sende information</w:t>
      </w:r>
      <w:r w:rsidR="00DE3194">
        <w:rPr>
          <w:sz w:val="22"/>
          <w:szCs w:val="22"/>
        </w:rPr>
        <w:t>er</w:t>
      </w:r>
      <w:r w:rsidRPr="00DE3194">
        <w:rPr>
          <w:sz w:val="22"/>
          <w:szCs w:val="22"/>
        </w:rPr>
        <w:t>.</w:t>
      </w:r>
    </w:p>
    <w:p w14:paraId="69B16AB6" w14:textId="77777777" w:rsidR="00C221D6" w:rsidRPr="00A50C21" w:rsidRDefault="00C221D6" w:rsidP="00DE3194">
      <w:pPr>
        <w:pStyle w:val="overskrift"/>
      </w:pPr>
      <w:r w:rsidRPr="00A50C21">
        <w:tab/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402"/>
        <w:gridCol w:w="1796"/>
        <w:gridCol w:w="3544"/>
      </w:tblGrid>
      <w:tr w:rsidR="004364D5" w14:paraId="40050B81" w14:textId="77777777" w:rsidTr="00FB7AC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7BFED" w14:textId="77777777" w:rsidR="004364D5" w:rsidRPr="00DE3194" w:rsidRDefault="00FB7AC0">
            <w:pPr>
              <w:spacing w:before="80"/>
              <w:rPr>
                <w:rFonts w:ascii="Cambria" w:hAnsi="Cambria"/>
                <w:b/>
                <w:sz w:val="22"/>
                <w:szCs w:val="22"/>
              </w:rPr>
            </w:pPr>
            <w:r w:rsidRPr="00DE3194">
              <w:rPr>
                <w:rFonts w:ascii="Cambria" w:hAnsi="Cambria"/>
                <w:b/>
                <w:sz w:val="22"/>
                <w:szCs w:val="22"/>
              </w:rPr>
              <w:t>Elev n</w:t>
            </w:r>
            <w:r w:rsidR="004364D5" w:rsidRPr="00DE3194">
              <w:rPr>
                <w:rFonts w:ascii="Cambria" w:hAnsi="Cambria"/>
                <w:b/>
                <w:sz w:val="22"/>
                <w:szCs w:val="22"/>
              </w:rPr>
              <w:t>avn:</w:t>
            </w:r>
          </w:p>
        </w:tc>
        <w:tc>
          <w:tcPr>
            <w:tcW w:w="87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AD1F1" w14:textId="77777777" w:rsidR="004364D5" w:rsidRPr="00234C14" w:rsidRDefault="00234C14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34C14" w14:paraId="7F01C549" w14:textId="77777777" w:rsidTr="00FB7AC0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71E92" w14:textId="77777777" w:rsidR="00234C14" w:rsidRPr="00DE3194" w:rsidRDefault="00234C14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Adresse:</w:t>
            </w:r>
          </w:p>
        </w:tc>
        <w:tc>
          <w:tcPr>
            <w:tcW w:w="8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7C7E2F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34C14" w14:paraId="6CD1F34E" w14:textId="77777777" w:rsidTr="00FB7AC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A773C" w14:textId="77777777" w:rsidR="00234C14" w:rsidRPr="00DE3194" w:rsidRDefault="00234C14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Postnr., by:</w:t>
            </w:r>
          </w:p>
        </w:tc>
        <w:tc>
          <w:tcPr>
            <w:tcW w:w="87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CFA10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34C14" w14:paraId="5211628A" w14:textId="77777777" w:rsidTr="00FB7AC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FF0B7" w14:textId="77777777" w:rsidR="00234C14" w:rsidRPr="00DE3194" w:rsidRDefault="00234C14" w:rsidP="000212A0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Cpr.nr.: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A726D2D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2D3493C" w14:textId="77777777" w:rsidR="00234C14" w:rsidRPr="00DE3194" w:rsidRDefault="00234C14" w:rsidP="000212A0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 xml:space="preserve"> </w:t>
            </w:r>
            <w:r w:rsidR="007E3241" w:rsidRPr="00DE3194">
              <w:rPr>
                <w:rFonts w:ascii="Cambria" w:hAnsi="Cambria"/>
                <w:sz w:val="22"/>
                <w:szCs w:val="22"/>
              </w:rPr>
              <w:t xml:space="preserve">Elev </w:t>
            </w:r>
            <w:proofErr w:type="spellStart"/>
            <w:r w:rsidR="007E3241" w:rsidRPr="00DE3194">
              <w:rPr>
                <w:rFonts w:ascii="Cambria" w:hAnsi="Cambria"/>
                <w:sz w:val="22"/>
                <w:szCs w:val="22"/>
              </w:rPr>
              <w:t>e</w:t>
            </w:r>
            <w:r w:rsidRPr="00DE3194">
              <w:rPr>
                <w:rFonts w:ascii="Cambria" w:hAnsi="Cambria"/>
                <w:sz w:val="22"/>
                <w:szCs w:val="22"/>
              </w:rPr>
              <w:t>mail</w:t>
            </w:r>
            <w:proofErr w:type="spellEnd"/>
            <w:r w:rsidRPr="00DE3194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AD8699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34C14" w14:paraId="0EC58776" w14:textId="77777777" w:rsidTr="00FB7AC0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E227E" w14:textId="77777777" w:rsidR="00234C14" w:rsidRPr="00DE3194" w:rsidRDefault="000C4D77" w:rsidP="000C4D77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Tlf.</w:t>
            </w:r>
            <w:r w:rsidR="00FB7AC0" w:rsidRPr="00DE3194">
              <w:rPr>
                <w:rFonts w:ascii="Cambria" w:hAnsi="Cambria"/>
                <w:sz w:val="22"/>
                <w:szCs w:val="22"/>
              </w:rPr>
              <w:t xml:space="preserve"> forældre</w:t>
            </w:r>
            <w:r w:rsidR="00234C14" w:rsidRPr="00DE3194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7E3E39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5F3B0" w14:textId="77777777" w:rsidR="00234C14" w:rsidRPr="00DE3194" w:rsidRDefault="00234C14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 xml:space="preserve"> </w:t>
            </w:r>
            <w:proofErr w:type="spellStart"/>
            <w:r w:rsidRPr="00DE3194">
              <w:rPr>
                <w:rFonts w:ascii="Cambria" w:hAnsi="Cambria"/>
                <w:sz w:val="22"/>
                <w:szCs w:val="22"/>
              </w:rPr>
              <w:t>Mobilnr</w:t>
            </w:r>
            <w:proofErr w:type="spellEnd"/>
            <w:r w:rsidRPr="00DE3194">
              <w:rPr>
                <w:rFonts w:ascii="Cambria" w:hAnsi="Cambria"/>
                <w:sz w:val="22"/>
                <w:szCs w:val="22"/>
              </w:rPr>
              <w:t>.</w:t>
            </w:r>
            <w:r w:rsidR="00FB7AC0" w:rsidRPr="00DE3194">
              <w:rPr>
                <w:rFonts w:ascii="Cambria" w:hAnsi="Cambria"/>
                <w:sz w:val="22"/>
                <w:szCs w:val="22"/>
              </w:rPr>
              <w:t xml:space="preserve"> elev</w:t>
            </w:r>
            <w:r w:rsidRPr="00DE3194">
              <w:rPr>
                <w:rFonts w:ascii="Cambria" w:hAnsi="Cambria"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027EC1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34C14" w14:paraId="38E60796" w14:textId="77777777" w:rsidTr="00FB7AC0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A6912" w14:textId="77777777" w:rsidR="00234C14" w:rsidRPr="00DE3194" w:rsidRDefault="00234C14">
            <w:pPr>
              <w:spacing w:before="80"/>
              <w:rPr>
                <w:rFonts w:ascii="Cambria" w:hAnsi="Cambria"/>
                <w:b/>
                <w:sz w:val="22"/>
                <w:szCs w:val="22"/>
              </w:rPr>
            </w:pPr>
            <w:r w:rsidRPr="00DE3194">
              <w:rPr>
                <w:rFonts w:ascii="Cambria" w:hAnsi="Cambria"/>
                <w:b/>
                <w:sz w:val="22"/>
                <w:szCs w:val="22"/>
              </w:rPr>
              <w:t>Skole: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DCDC204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8CB32" w14:textId="77777777" w:rsidR="00234C14" w:rsidRPr="00DE3194" w:rsidRDefault="00234C14">
            <w:pPr>
              <w:spacing w:before="80"/>
              <w:rPr>
                <w:rFonts w:ascii="Cambria" w:hAnsi="Cambria"/>
                <w:b/>
                <w:sz w:val="22"/>
                <w:szCs w:val="22"/>
              </w:rPr>
            </w:pPr>
            <w:r w:rsidRPr="00DE3194">
              <w:rPr>
                <w:rFonts w:ascii="Cambria" w:hAnsi="Cambria"/>
                <w:b/>
                <w:sz w:val="22"/>
                <w:szCs w:val="22"/>
              </w:rPr>
              <w:t xml:space="preserve"> Vejleder: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B842C2" w14:textId="77777777" w:rsidR="00234C14" w:rsidRPr="00234C14" w:rsidRDefault="00234C14" w:rsidP="00D97181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FB7AC0" w14:paraId="6FF03F79" w14:textId="77777777" w:rsidTr="00FB7AC0">
        <w:trPr>
          <w:cantSplit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DC9C0" w14:textId="77777777" w:rsidR="00FB7AC0" w:rsidRPr="00DE3194" w:rsidRDefault="00FB7AC0" w:rsidP="0034347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Tlf. Skole: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F1B6CB" w14:textId="77777777" w:rsidR="00FB7AC0" w:rsidRPr="00234C14" w:rsidRDefault="00FB7AC0" w:rsidP="0034347F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E8740" w14:textId="77777777" w:rsidR="00FB7AC0" w:rsidRPr="00DE3194" w:rsidRDefault="00FB7AC0" w:rsidP="0034347F">
            <w:pPr>
              <w:spacing w:before="80"/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 xml:space="preserve"> Tlf.: vejleder: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9785AF" w14:textId="77777777" w:rsidR="00FB7AC0" w:rsidRPr="00234C14" w:rsidRDefault="00FB7AC0" w:rsidP="0034347F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4364D5" w14:paraId="35BC6DA7" w14:textId="77777777" w:rsidTr="00FB7AC0">
        <w:trPr>
          <w:trHeight w:val="28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FE7EF" w14:textId="77777777" w:rsidR="00FB7AC0" w:rsidRDefault="00FB7AC0">
            <w:pPr>
              <w:rPr>
                <w:rFonts w:ascii="Verdana" w:hAnsi="Verdana"/>
                <w:sz w:val="20"/>
              </w:rPr>
            </w:pPr>
          </w:p>
        </w:tc>
        <w:tc>
          <w:tcPr>
            <w:tcW w:w="87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1BA14" w14:textId="77777777" w:rsidR="004364D5" w:rsidRDefault="004364D5">
            <w:pPr>
              <w:rPr>
                <w:rFonts w:ascii="Verdana" w:hAnsi="Verdana"/>
                <w:sz w:val="20"/>
              </w:rPr>
            </w:pPr>
          </w:p>
        </w:tc>
      </w:tr>
      <w:tr w:rsidR="00234C14" w14:paraId="287C374A" w14:textId="77777777" w:rsidTr="00FB7AC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8C77816" w14:textId="77777777" w:rsidR="00234C14" w:rsidRPr="00DE3194" w:rsidRDefault="00234C14">
            <w:pPr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Skriv om dig selv og dine interesser:</w:t>
            </w:r>
          </w:p>
          <w:p w14:paraId="3756A45B" w14:textId="77777777" w:rsidR="00234C14" w:rsidRPr="00DE3194" w:rsidRDefault="00234C1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1206" w14:textId="77777777" w:rsidR="00234C14" w:rsidRPr="00234C14" w:rsidRDefault="00234C14" w:rsidP="00234C14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234C14" w14:paraId="71A26D87" w14:textId="77777777" w:rsidTr="00FB7AC0">
        <w:trPr>
          <w:trHeight w:val="215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061D3D2" w14:textId="77777777" w:rsidR="00234C14" w:rsidRPr="00DE3194" w:rsidRDefault="00234C14">
            <w:pPr>
              <w:rPr>
                <w:rFonts w:ascii="Cambria" w:hAnsi="Cambria"/>
                <w:sz w:val="22"/>
                <w:szCs w:val="22"/>
              </w:rPr>
            </w:pPr>
            <w:r w:rsidRPr="00DE3194">
              <w:rPr>
                <w:rFonts w:ascii="Cambria" w:hAnsi="Cambria"/>
                <w:sz w:val="22"/>
                <w:szCs w:val="22"/>
              </w:rPr>
              <w:t>Hvorfor vil du gerne i praktik inden</w:t>
            </w:r>
            <w:r w:rsidR="002B5EF0" w:rsidRPr="00DE3194"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DE3194">
              <w:rPr>
                <w:rFonts w:ascii="Cambria" w:hAnsi="Cambria"/>
                <w:sz w:val="22"/>
                <w:szCs w:val="22"/>
              </w:rPr>
              <w:t>for dette fagområde:</w:t>
            </w:r>
          </w:p>
          <w:p w14:paraId="0407F323" w14:textId="77777777" w:rsidR="00234C14" w:rsidRPr="00DE3194" w:rsidRDefault="00234C14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302" w14:textId="77777777" w:rsidR="00234C14" w:rsidRPr="00234C14" w:rsidRDefault="00234C14" w:rsidP="00234C14">
            <w:pPr>
              <w:spacing w:before="80"/>
              <w:rPr>
                <w:rFonts w:ascii="Verdana" w:hAnsi="Verdana"/>
                <w:sz w:val="20"/>
              </w:rPr>
            </w:pPr>
            <w:r w:rsidRPr="00234C14">
              <w:rPr>
                <w:rFonts w:ascii="Verdana" w:hAnsi="Verdana"/>
                <w:sz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 w:rsidRPr="00234C14">
              <w:rPr>
                <w:rFonts w:ascii="Verdana" w:hAnsi="Verdana"/>
                <w:sz w:val="20"/>
              </w:rPr>
              <w:instrText xml:space="preserve"> FORMTEXT </w:instrText>
            </w:r>
            <w:r w:rsidRPr="00234C14">
              <w:rPr>
                <w:rFonts w:ascii="Verdana" w:hAnsi="Verdana"/>
                <w:sz w:val="20"/>
              </w:rPr>
            </w:r>
            <w:r w:rsidRPr="00234C14">
              <w:rPr>
                <w:rFonts w:ascii="Verdana" w:hAnsi="Verdana"/>
                <w:sz w:val="20"/>
              </w:rPr>
              <w:fldChar w:fldCharType="separate"/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eastAsia="Arial Unicode MS" w:hAnsi="Arial Unicode MS" w:cs="Arial Unicode MS"/>
                <w:noProof/>
                <w:sz w:val="20"/>
              </w:rPr>
              <w:t> </w:t>
            </w:r>
            <w:r w:rsidRPr="00234C14">
              <w:rPr>
                <w:rFonts w:ascii="Verdana" w:hAnsi="Verdana"/>
                <w:sz w:val="20"/>
              </w:rPr>
              <w:fldChar w:fldCharType="end"/>
            </w:r>
          </w:p>
        </w:tc>
      </w:tr>
    </w:tbl>
    <w:p w14:paraId="7F50D105" w14:textId="77777777" w:rsidR="00AC3FBE" w:rsidRPr="00DD29FD" w:rsidRDefault="00AC3FBE" w:rsidP="0058663D">
      <w:pPr>
        <w:ind w:right="283"/>
        <w:rPr>
          <w:rFonts w:ascii="Verdana" w:hAnsi="Verdana"/>
          <w:b/>
          <w:sz w:val="18"/>
          <w:szCs w:val="18"/>
        </w:rPr>
      </w:pPr>
    </w:p>
    <w:p w14:paraId="5A6FAC1E" w14:textId="2D46D248" w:rsidR="004364D5" w:rsidRPr="00DE3194" w:rsidRDefault="004364D5" w:rsidP="00234C14">
      <w:pPr>
        <w:spacing w:before="80"/>
        <w:rPr>
          <w:rFonts w:ascii="Cambria" w:hAnsi="Cambria"/>
          <w:sz w:val="22"/>
          <w:szCs w:val="22"/>
        </w:rPr>
      </w:pPr>
      <w:r w:rsidRPr="00DE3194">
        <w:rPr>
          <w:rFonts w:ascii="Cambria" w:hAnsi="Cambria"/>
          <w:sz w:val="22"/>
          <w:szCs w:val="22"/>
        </w:rPr>
        <w:t>Dato:</w:t>
      </w:r>
      <w:r w:rsidR="00234C14" w:rsidRPr="00DE3194">
        <w:rPr>
          <w:rFonts w:ascii="Cambria" w:hAnsi="Cambria"/>
          <w:sz w:val="22"/>
          <w:szCs w:val="22"/>
        </w:rPr>
        <w:t xml:space="preserve"> </w:t>
      </w:r>
      <w:r w:rsidR="00234C14" w:rsidRPr="00DE3194">
        <w:rPr>
          <w:rFonts w:ascii="Cambria" w:hAnsi="Cambria"/>
          <w:sz w:val="22"/>
          <w:szCs w:val="22"/>
        </w:rPr>
        <w:fldChar w:fldCharType="begin">
          <w:ffData>
            <w:name w:val="tekst34"/>
            <w:enabled/>
            <w:calcOnExit w:val="0"/>
            <w:textInput/>
          </w:ffData>
        </w:fldChar>
      </w:r>
      <w:r w:rsidR="00234C14" w:rsidRPr="00DE3194">
        <w:rPr>
          <w:rFonts w:ascii="Cambria" w:hAnsi="Cambria"/>
          <w:sz w:val="22"/>
          <w:szCs w:val="22"/>
        </w:rPr>
        <w:instrText xml:space="preserve"> FORMTEXT </w:instrText>
      </w:r>
      <w:r w:rsidR="00234C14" w:rsidRPr="00DE3194">
        <w:rPr>
          <w:rFonts w:ascii="Cambria" w:hAnsi="Cambria"/>
          <w:sz w:val="22"/>
          <w:szCs w:val="22"/>
        </w:rPr>
      </w:r>
      <w:r w:rsidR="00234C14" w:rsidRPr="00DE3194">
        <w:rPr>
          <w:rFonts w:ascii="Cambria" w:hAnsi="Cambria"/>
          <w:sz w:val="22"/>
          <w:szCs w:val="22"/>
        </w:rPr>
        <w:fldChar w:fldCharType="separate"/>
      </w:r>
      <w:r w:rsidR="00234C14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234C14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234C14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234C14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234C14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234C14" w:rsidRPr="00DE3194">
        <w:rPr>
          <w:rFonts w:ascii="Cambria" w:hAnsi="Cambria"/>
          <w:sz w:val="22"/>
          <w:szCs w:val="22"/>
        </w:rPr>
        <w:fldChar w:fldCharType="end"/>
      </w:r>
      <w:r w:rsidRPr="00DE3194">
        <w:rPr>
          <w:rFonts w:ascii="Cambria" w:hAnsi="Cambria"/>
          <w:sz w:val="22"/>
          <w:szCs w:val="22"/>
        </w:rPr>
        <w:t xml:space="preserve"> </w:t>
      </w:r>
      <w:r w:rsidR="00846DCD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846DCD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846DCD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="00846DCD"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hAnsi="Cambria"/>
          <w:sz w:val="22"/>
          <w:szCs w:val="22"/>
        </w:rPr>
        <w:t xml:space="preserve"> Underskrift</w:t>
      </w:r>
      <w:r w:rsidR="00DD29FD" w:rsidRPr="00DE3194">
        <w:rPr>
          <w:rFonts w:ascii="Cambria" w:hAnsi="Cambria"/>
          <w:sz w:val="22"/>
          <w:szCs w:val="22"/>
        </w:rPr>
        <w:t xml:space="preserve"> elev</w:t>
      </w:r>
      <w:r w:rsidRPr="00DE3194">
        <w:rPr>
          <w:rFonts w:ascii="Cambria" w:hAnsi="Cambria"/>
          <w:sz w:val="22"/>
          <w:szCs w:val="22"/>
        </w:rPr>
        <w:t>:</w:t>
      </w:r>
      <w:r w:rsidR="00846DCD" w:rsidRPr="00DE3194">
        <w:rPr>
          <w:rFonts w:ascii="Cambria" w:hAnsi="Cambria"/>
          <w:noProof/>
          <w:sz w:val="22"/>
          <w:szCs w:val="22"/>
        </w:rPr>
        <w:t xml:space="preserve"> </w:t>
      </w:r>
      <w:r w:rsidRPr="00DE3194">
        <w:rPr>
          <w:rFonts w:ascii="Cambria" w:hAnsi="Cambria"/>
          <w:sz w:val="22"/>
          <w:szCs w:val="22"/>
        </w:rPr>
        <w:t>______</w:t>
      </w:r>
      <w:r w:rsidR="00846DCD" w:rsidRPr="00DE3194">
        <w:rPr>
          <w:rFonts w:ascii="Cambria" w:hAnsi="Cambria"/>
          <w:sz w:val="22"/>
          <w:szCs w:val="22"/>
        </w:rPr>
        <w:t>__________</w:t>
      </w:r>
      <w:r w:rsidR="00DE3194">
        <w:rPr>
          <w:rFonts w:ascii="Cambria" w:hAnsi="Cambria"/>
          <w:sz w:val="22"/>
          <w:szCs w:val="22"/>
        </w:rPr>
        <w:t>__</w:t>
      </w:r>
      <w:r w:rsidR="00846DCD" w:rsidRPr="00DE3194">
        <w:rPr>
          <w:rFonts w:ascii="Cambria" w:hAnsi="Cambria"/>
          <w:sz w:val="22"/>
          <w:szCs w:val="22"/>
        </w:rPr>
        <w:t>______________</w:t>
      </w:r>
      <w:r w:rsidR="00DD29FD" w:rsidRPr="00DE3194">
        <w:rPr>
          <w:rFonts w:ascii="Cambria" w:hAnsi="Cambria"/>
          <w:sz w:val="22"/>
          <w:szCs w:val="22"/>
        </w:rPr>
        <w:t>__</w:t>
      </w:r>
    </w:p>
    <w:p w14:paraId="092AEC1E" w14:textId="77777777" w:rsidR="00DD29FD" w:rsidRPr="00DE3194" w:rsidRDefault="00DD29FD" w:rsidP="00DD29FD">
      <w:pPr>
        <w:spacing w:before="80"/>
        <w:rPr>
          <w:rFonts w:ascii="Cambria" w:hAnsi="Cambria"/>
          <w:sz w:val="22"/>
          <w:szCs w:val="22"/>
        </w:rPr>
      </w:pPr>
      <w:r w:rsidRPr="00DE3194">
        <w:rPr>
          <w:rFonts w:ascii="Cambria" w:hAnsi="Cambria"/>
          <w:sz w:val="22"/>
          <w:szCs w:val="22"/>
        </w:rPr>
        <w:t xml:space="preserve">Dato: </w:t>
      </w:r>
      <w:r w:rsidRPr="00DE3194">
        <w:rPr>
          <w:rFonts w:ascii="Cambria" w:hAnsi="Cambria"/>
          <w:sz w:val="22"/>
          <w:szCs w:val="22"/>
        </w:rPr>
        <w:fldChar w:fldCharType="begin">
          <w:ffData>
            <w:name w:val="tekst34"/>
            <w:enabled/>
            <w:calcOnExit w:val="0"/>
            <w:textInput/>
          </w:ffData>
        </w:fldChar>
      </w:r>
      <w:r w:rsidRPr="00DE3194">
        <w:rPr>
          <w:rFonts w:ascii="Cambria" w:hAnsi="Cambria"/>
          <w:sz w:val="22"/>
          <w:szCs w:val="22"/>
        </w:rPr>
        <w:instrText xml:space="preserve"> FORMTEXT </w:instrText>
      </w:r>
      <w:r w:rsidRPr="00DE3194">
        <w:rPr>
          <w:rFonts w:ascii="Cambria" w:hAnsi="Cambria"/>
          <w:sz w:val="22"/>
          <w:szCs w:val="22"/>
        </w:rPr>
      </w:r>
      <w:r w:rsidRPr="00DE3194">
        <w:rPr>
          <w:rFonts w:ascii="Cambria" w:hAnsi="Cambria"/>
          <w:sz w:val="22"/>
          <w:szCs w:val="22"/>
        </w:rPr>
        <w:fldChar w:fldCharType="separate"/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hAnsi="Cambria"/>
          <w:sz w:val="22"/>
          <w:szCs w:val="22"/>
        </w:rPr>
        <w:fldChar w:fldCharType="end"/>
      </w:r>
      <w:r w:rsidRPr="00DE3194">
        <w:rPr>
          <w:rFonts w:ascii="Cambria" w:hAnsi="Cambria"/>
          <w:sz w:val="22"/>
          <w:szCs w:val="22"/>
        </w:rPr>
        <w:t xml:space="preserve"> 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eastAsia="Arial Unicode MS" w:hAnsi="Cambria" w:cs="Arial Unicode MS"/>
          <w:noProof/>
          <w:sz w:val="22"/>
          <w:szCs w:val="22"/>
        </w:rPr>
        <w:t> </w:t>
      </w:r>
      <w:r w:rsidRPr="00DE3194">
        <w:rPr>
          <w:rFonts w:ascii="Cambria" w:hAnsi="Cambria"/>
          <w:sz w:val="22"/>
          <w:szCs w:val="22"/>
        </w:rPr>
        <w:t xml:space="preserve"> Underskrift forældre:</w:t>
      </w:r>
      <w:r w:rsidRPr="00DE3194">
        <w:rPr>
          <w:rFonts w:ascii="Cambria" w:hAnsi="Cambria"/>
          <w:noProof/>
          <w:sz w:val="22"/>
          <w:szCs w:val="22"/>
        </w:rPr>
        <w:t xml:space="preserve"> </w:t>
      </w:r>
      <w:r w:rsidRPr="00DE3194">
        <w:rPr>
          <w:rFonts w:ascii="Cambria" w:hAnsi="Cambria"/>
          <w:sz w:val="22"/>
          <w:szCs w:val="22"/>
        </w:rPr>
        <w:t>_____________________________</w:t>
      </w:r>
    </w:p>
    <w:p w14:paraId="4EB0FFFB" w14:textId="77777777" w:rsidR="00DD29FD" w:rsidRPr="00DE3194" w:rsidRDefault="00DD29FD" w:rsidP="00234C14">
      <w:pPr>
        <w:spacing w:before="80"/>
        <w:rPr>
          <w:rFonts w:ascii="Cambria" w:hAnsi="Cambria"/>
          <w:sz w:val="22"/>
          <w:szCs w:val="22"/>
        </w:rPr>
      </w:pPr>
    </w:p>
    <w:sectPr w:rsidR="00DD29FD" w:rsidRPr="00DE3194" w:rsidSect="00185950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816" w:right="425" w:bottom="1276" w:left="1134" w:header="363" w:footer="363" w:gutter="0"/>
      <w:paperSrc w:first="1" w:other="1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71836" w14:textId="77777777" w:rsidR="00434B6E" w:rsidRDefault="00434B6E">
      <w:r>
        <w:separator/>
      </w:r>
    </w:p>
  </w:endnote>
  <w:endnote w:type="continuationSeparator" w:id="0">
    <w:p w14:paraId="7AADF939" w14:textId="77777777" w:rsidR="00434B6E" w:rsidRDefault="0043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ueFrutiger">
    <w:charset w:val="00"/>
    <w:family w:val="auto"/>
    <w:pitch w:val="variable"/>
    <w:sig w:usb0="00000003" w:usb1="00000000" w:usb2="00000000" w:usb3="00000000" w:csb0="00000001" w:csb1="00000000"/>
  </w:font>
  <w:font w:name="FFF Forwar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5319" w14:textId="77777777" w:rsidR="00A50C21" w:rsidRPr="00DE3194" w:rsidRDefault="00A50C21" w:rsidP="00A50C21">
    <w:pPr>
      <w:jc w:val="center"/>
      <w:rPr>
        <w:rFonts w:ascii="Cambria" w:hAnsi="Cambria" w:cs="Arial"/>
        <w:sz w:val="22"/>
        <w:szCs w:val="22"/>
      </w:rPr>
    </w:pPr>
    <w:r w:rsidRPr="00DE3194">
      <w:rPr>
        <w:rFonts w:ascii="Cambria" w:hAnsi="Cambria" w:cs="Arial"/>
        <w:sz w:val="22"/>
        <w:szCs w:val="22"/>
      </w:rPr>
      <w:t>Ungdommens Uddannelsesvejledning UU Ringkøbing</w:t>
    </w:r>
    <w:r w:rsidR="00B05476" w:rsidRPr="00DE3194">
      <w:rPr>
        <w:rFonts w:ascii="Cambria" w:hAnsi="Cambria" w:cs="Arial"/>
        <w:sz w:val="22"/>
        <w:szCs w:val="22"/>
      </w:rPr>
      <w:t>-Skjern</w:t>
    </w:r>
    <w:r w:rsidRPr="00DE3194">
      <w:rPr>
        <w:rFonts w:ascii="Cambria" w:hAnsi="Cambria" w:cs="Arial"/>
        <w:sz w:val="22"/>
        <w:szCs w:val="22"/>
      </w:rPr>
      <w:t xml:space="preserve"> </w:t>
    </w:r>
  </w:p>
  <w:p w14:paraId="1360BAD4" w14:textId="77777777" w:rsidR="00A50C21" w:rsidRDefault="00A50C21" w:rsidP="00A50C21">
    <w:pPr>
      <w:jc w:val="center"/>
      <w:rPr>
        <w:rFonts w:ascii="Cambria" w:hAnsi="Cambria" w:cs="Arial"/>
        <w:sz w:val="22"/>
        <w:szCs w:val="22"/>
      </w:rPr>
    </w:pPr>
    <w:r w:rsidRPr="00DE3194">
      <w:rPr>
        <w:rFonts w:ascii="Cambria" w:hAnsi="Cambria" w:cs="Arial"/>
        <w:sz w:val="22"/>
        <w:szCs w:val="22"/>
      </w:rPr>
      <w:t xml:space="preserve">giver uddannelsesvejledning fra grundskolens </w:t>
    </w:r>
    <w:r w:rsidR="00AC3FBE" w:rsidRPr="00DE3194">
      <w:rPr>
        <w:rFonts w:ascii="Cambria" w:hAnsi="Cambria" w:cs="Arial"/>
        <w:sz w:val="22"/>
        <w:szCs w:val="22"/>
      </w:rPr>
      <w:t>7</w:t>
    </w:r>
    <w:r w:rsidRPr="00DE3194">
      <w:rPr>
        <w:rFonts w:ascii="Cambria" w:hAnsi="Cambria" w:cs="Arial"/>
        <w:sz w:val="22"/>
        <w:szCs w:val="22"/>
      </w:rPr>
      <w:t>. klasse til det 25. år i Ringkøbing-Skjern Kommune</w:t>
    </w:r>
  </w:p>
  <w:p w14:paraId="79C94158" w14:textId="77777777" w:rsidR="00DE3194" w:rsidRPr="00DE3194" w:rsidRDefault="00DE3194" w:rsidP="00A50C21">
    <w:pPr>
      <w:jc w:val="center"/>
      <w:rPr>
        <w:rFonts w:ascii="Cambria" w:hAnsi="Cambria" w:cs="Arial"/>
        <w:sz w:val="22"/>
        <w:szCs w:val="22"/>
      </w:rPr>
    </w:pPr>
  </w:p>
  <w:p w14:paraId="00EC1B34" w14:textId="77777777" w:rsidR="004364D5" w:rsidRPr="00DE3194" w:rsidRDefault="004364D5">
    <w:pPr>
      <w:pStyle w:val="Sidehoved"/>
      <w:rPr>
        <w:rFonts w:ascii="Cambria" w:hAnsi="Cambria"/>
        <w:szCs w:val="24"/>
      </w:rPr>
    </w:pPr>
    <w:r w:rsidRPr="00DE3194">
      <w:rPr>
        <w:rFonts w:ascii="Cambria" w:hAnsi="Cambria"/>
        <w:sz w:val="22"/>
        <w:szCs w:val="22"/>
      </w:rPr>
      <w:tab/>
      <w:t xml:space="preserve">side </w:t>
    </w:r>
    <w:r w:rsidRPr="00DE3194">
      <w:rPr>
        <w:rStyle w:val="Sidetal"/>
        <w:rFonts w:ascii="Cambria" w:hAnsi="Cambria"/>
        <w:sz w:val="22"/>
        <w:szCs w:val="22"/>
      </w:rPr>
      <w:fldChar w:fldCharType="begin"/>
    </w:r>
    <w:r w:rsidRPr="00DE3194">
      <w:rPr>
        <w:rStyle w:val="Sidetal"/>
        <w:rFonts w:ascii="Cambria" w:hAnsi="Cambria"/>
        <w:sz w:val="22"/>
        <w:szCs w:val="22"/>
      </w:rPr>
      <w:instrText xml:space="preserve"> PAGE </w:instrText>
    </w:r>
    <w:r w:rsidRPr="00DE3194">
      <w:rPr>
        <w:rStyle w:val="Sidetal"/>
        <w:rFonts w:ascii="Cambria" w:hAnsi="Cambria"/>
        <w:sz w:val="22"/>
        <w:szCs w:val="22"/>
      </w:rPr>
      <w:fldChar w:fldCharType="separate"/>
    </w:r>
    <w:r w:rsidR="004C274F" w:rsidRPr="00DE3194">
      <w:rPr>
        <w:rStyle w:val="Sidetal"/>
        <w:rFonts w:ascii="Cambria" w:hAnsi="Cambria"/>
        <w:noProof/>
        <w:sz w:val="22"/>
        <w:szCs w:val="22"/>
      </w:rPr>
      <w:t>1</w:t>
    </w:r>
    <w:r w:rsidRPr="00DE3194">
      <w:rPr>
        <w:rStyle w:val="Sidetal"/>
        <w:rFonts w:ascii="Cambria" w:hAnsi="Cambria"/>
        <w:sz w:val="22"/>
        <w:szCs w:val="22"/>
      </w:rPr>
      <w:fldChar w:fldCharType="end"/>
    </w:r>
    <w:r w:rsidRPr="00DE3194">
      <w:rPr>
        <w:rFonts w:ascii="Cambria" w:hAnsi="Cambria"/>
        <w:szCs w:val="24"/>
      </w:rPr>
      <w:tab/>
    </w:r>
    <w:r w:rsidRPr="00DE3194">
      <w:rPr>
        <w:rFonts w:ascii="Cambria" w:hAnsi="Cambria"/>
        <w:szCs w:val="2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7D8EE" w14:textId="77777777" w:rsidR="004364D5" w:rsidRDefault="004364D5">
    <w:pPr>
      <w:pStyle w:val="Sidefod"/>
      <w:spacing w:line="240" w:lineRule="auto"/>
      <w:rPr>
        <w:rFonts w:ascii="Verdana" w:hAnsi="Verdana" w:cs="Courier New"/>
        <w:sz w:val="18"/>
        <w:szCs w:val="18"/>
      </w:rPr>
    </w:pPr>
    <w:r>
      <w:rPr>
        <w:rFonts w:ascii="Verdana" w:hAnsi="Verdana"/>
        <w:b/>
        <w:sz w:val="18"/>
        <w:szCs w:val="18"/>
      </w:rPr>
      <w:tab/>
      <w:t xml:space="preserve">        </w:t>
    </w:r>
    <w:r>
      <w:rPr>
        <w:rFonts w:ascii="Verdana" w:hAnsi="Verdana"/>
        <w:sz w:val="18"/>
        <w:szCs w:val="18"/>
      </w:rPr>
      <w:t xml:space="preserve">Ungdommens Uddannelsesvejledning </w:t>
    </w:r>
    <w:r>
      <w:rPr>
        <w:rFonts w:ascii="Verdana" w:hAnsi="Verdana" w:cs="Courier New"/>
        <w:sz w:val="18"/>
        <w:szCs w:val="18"/>
      </w:rPr>
      <w:t>– UU-Nordvestjylland</w:t>
    </w:r>
  </w:p>
  <w:p w14:paraId="16AA2EF4" w14:textId="77777777" w:rsidR="004364D5" w:rsidRDefault="004364D5">
    <w:pPr>
      <w:pStyle w:val="Sidefod"/>
      <w:spacing w:line="240" w:lineRule="auto"/>
      <w:jc w:val="center"/>
      <w:rPr>
        <w:rFonts w:ascii="Verdana" w:hAnsi="Verdana"/>
        <w:sz w:val="18"/>
        <w:szCs w:val="18"/>
      </w:rPr>
    </w:pPr>
    <w:r>
      <w:rPr>
        <w:rFonts w:ascii="Verdana" w:hAnsi="Verdana" w:cs="Courier New"/>
        <w:sz w:val="18"/>
        <w:szCs w:val="18"/>
      </w:rPr>
      <w:t>Holstebro - Lemvig - Struer – Thyborøn-Harboøre - Thyholm – Ulfborg-Vemb - Vinderup</w:t>
    </w:r>
  </w:p>
  <w:p w14:paraId="19D8104C" w14:textId="77777777" w:rsidR="004364D5" w:rsidRDefault="004364D5">
    <w:pPr>
      <w:pStyle w:val="Sidehoved"/>
      <w:tabs>
        <w:tab w:val="clear" w:pos="7229"/>
        <w:tab w:val="clear" w:pos="9638"/>
        <w:tab w:val="left" w:pos="8505"/>
        <w:tab w:val="right" w:pos="9923"/>
      </w:tabs>
      <w:spacing w:line="240" w:lineRule="auto"/>
      <w:rPr>
        <w:rFonts w:ascii="Verdana" w:hAnsi="Verdana"/>
        <w:sz w:val="12"/>
        <w:szCs w:val="12"/>
      </w:rPr>
    </w:pPr>
    <w:r>
      <w:rPr>
        <w:rFonts w:ascii="Verdana" w:hAnsi="Verdana"/>
        <w:sz w:val="12"/>
        <w:szCs w:val="12"/>
      </w:rPr>
      <w:tab/>
      <w:t>Nørreport Centret</w:t>
    </w:r>
    <w:r>
      <w:rPr>
        <w:rFonts w:ascii="Verdana" w:hAnsi="Verdana" w:cs="Verdana"/>
        <w:sz w:val="12"/>
        <w:szCs w:val="12"/>
      </w:rPr>
      <w:t xml:space="preserve"> · </w:t>
    </w:r>
    <w:r>
      <w:rPr>
        <w:rFonts w:ascii="Verdana" w:hAnsi="Verdana"/>
        <w:sz w:val="12"/>
        <w:szCs w:val="12"/>
      </w:rPr>
      <w:t xml:space="preserve">Nørregade 58, 2. sal </w:t>
    </w:r>
    <w:r>
      <w:rPr>
        <w:rFonts w:ascii="Verdana" w:hAnsi="Verdana" w:cs="Verdana"/>
        <w:sz w:val="12"/>
        <w:szCs w:val="12"/>
      </w:rPr>
      <w:t xml:space="preserve">· </w:t>
    </w:r>
    <w:r>
      <w:rPr>
        <w:rFonts w:ascii="Verdana" w:hAnsi="Verdana"/>
        <w:sz w:val="12"/>
        <w:szCs w:val="12"/>
      </w:rPr>
      <w:t>7500 Holstebro</w:t>
    </w:r>
    <w:r>
      <w:rPr>
        <w:rFonts w:ascii="Verdana" w:hAnsi="Verdana" w:cs="Verdana"/>
        <w:sz w:val="12"/>
        <w:szCs w:val="12"/>
      </w:rPr>
      <w:t xml:space="preserve"> · </w:t>
    </w:r>
    <w:proofErr w:type="spellStart"/>
    <w:r>
      <w:rPr>
        <w:rFonts w:ascii="Verdana" w:hAnsi="Verdana"/>
        <w:sz w:val="12"/>
        <w:szCs w:val="12"/>
      </w:rPr>
      <w:t>Tlf</w:t>
    </w:r>
    <w:proofErr w:type="spellEnd"/>
    <w:r>
      <w:rPr>
        <w:rFonts w:ascii="Verdana" w:hAnsi="Verdana"/>
        <w:sz w:val="12"/>
        <w:szCs w:val="12"/>
      </w:rPr>
      <w:t>: 96 64 30 40</w:t>
    </w:r>
    <w:r>
      <w:rPr>
        <w:rFonts w:ascii="Verdana" w:hAnsi="Verdana" w:cs="Verdana"/>
        <w:sz w:val="12"/>
        <w:szCs w:val="12"/>
      </w:rPr>
      <w:t xml:space="preserve"> · uu-nvj</w:t>
    </w:r>
    <w:r>
      <w:rPr>
        <w:rFonts w:ascii="Verdana" w:hAnsi="Verdana"/>
        <w:sz w:val="12"/>
        <w:szCs w:val="12"/>
      </w:rPr>
      <w:t xml:space="preserve">@uu-nvj.dk </w:t>
    </w:r>
    <w:r>
      <w:rPr>
        <w:rFonts w:ascii="Verdana" w:hAnsi="Verdana" w:cs="Verdana"/>
        <w:sz w:val="12"/>
        <w:szCs w:val="12"/>
      </w:rPr>
      <w:t xml:space="preserve">·  </w:t>
    </w:r>
    <w:hyperlink r:id="rId1" w:history="1">
      <w:r>
        <w:rPr>
          <w:rStyle w:val="Hyperlink"/>
          <w:rFonts w:ascii="Verdana" w:hAnsi="Verdana"/>
          <w:color w:val="000000"/>
          <w:sz w:val="12"/>
          <w:szCs w:val="12"/>
        </w:rPr>
        <w:t>www.uu-nordvestjylland.dk</w:t>
      </w:r>
    </w:hyperlink>
  </w:p>
  <w:p w14:paraId="10F5FC4B" w14:textId="77777777" w:rsidR="004364D5" w:rsidRDefault="004364D5">
    <w:pPr>
      <w:pStyle w:val="Sidefod"/>
      <w:jc w:val="center"/>
      <w:rPr>
        <w:rFonts w:ascii="FFF Forward" w:hAnsi="FFF Forward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8321" w14:textId="77777777" w:rsidR="00434B6E" w:rsidRDefault="00434B6E">
      <w:r>
        <w:separator/>
      </w:r>
    </w:p>
  </w:footnote>
  <w:footnote w:type="continuationSeparator" w:id="0">
    <w:p w14:paraId="01568EE6" w14:textId="77777777" w:rsidR="00434B6E" w:rsidRDefault="0043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15C4A" w14:textId="77777777" w:rsidR="004364D5" w:rsidRDefault="004364D5">
    <w:pPr>
      <w:pStyle w:val="Sidehove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</w:rPr>
      <w:t>1</w:t>
    </w:r>
    <w:r>
      <w:rPr>
        <w:rStyle w:val="Sidetal"/>
      </w:rPr>
      <w:fldChar w:fldCharType="end"/>
    </w:r>
  </w:p>
  <w:p w14:paraId="13AE4D24" w14:textId="77777777" w:rsidR="004364D5" w:rsidRDefault="004364D5">
    <w:pPr>
      <w:pStyle w:val="Sidehove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21"/>
      <w:gridCol w:w="3685"/>
    </w:tblGrid>
    <w:tr w:rsidR="00C221D6" w14:paraId="44C576D3" w14:textId="77777777" w:rsidTr="000B6748">
      <w:trPr>
        <w:trHeight w:val="1971"/>
      </w:trPr>
      <w:tc>
        <w:tcPr>
          <w:tcW w:w="6521" w:type="dxa"/>
          <w:vAlign w:val="center"/>
        </w:tcPr>
        <w:p w14:paraId="3600E5DF" w14:textId="77777777" w:rsidR="00C221D6" w:rsidRPr="009825C2" w:rsidRDefault="00C221D6" w:rsidP="000B6748">
          <w:pPr>
            <w:pStyle w:val="Overskrift1"/>
            <w:ind w:right="355"/>
            <w:jc w:val="right"/>
            <w:rPr>
              <w:rFonts w:ascii="Verdana" w:hAnsi="Verdana"/>
              <w:color w:val="333399"/>
              <w:sz w:val="40"/>
            </w:rPr>
          </w:pPr>
          <w:r w:rsidRPr="009825C2">
            <w:rPr>
              <w:rFonts w:ascii="Verdana" w:hAnsi="Verdana"/>
              <w:color w:val="333399"/>
              <w:sz w:val="40"/>
            </w:rPr>
            <w:t>U</w:t>
          </w:r>
          <w:r w:rsidR="000B6748">
            <w:rPr>
              <w:rFonts w:ascii="Verdana" w:hAnsi="Verdana"/>
              <w:color w:val="333399"/>
              <w:sz w:val="40"/>
            </w:rPr>
            <w:t xml:space="preserve">U </w:t>
          </w:r>
          <w:r w:rsidRPr="009825C2">
            <w:rPr>
              <w:rFonts w:ascii="Verdana" w:hAnsi="Verdana"/>
              <w:color w:val="333399"/>
              <w:sz w:val="40"/>
            </w:rPr>
            <w:t>Ringkøbing</w:t>
          </w:r>
          <w:r w:rsidR="00697B98">
            <w:rPr>
              <w:rFonts w:ascii="Verdana" w:hAnsi="Verdana"/>
              <w:color w:val="333399"/>
              <w:sz w:val="40"/>
            </w:rPr>
            <w:t>-Skjern</w:t>
          </w:r>
        </w:p>
        <w:p w14:paraId="5B7F6909" w14:textId="77777777" w:rsidR="00C221D6" w:rsidRPr="009825C2" w:rsidRDefault="00C221D6" w:rsidP="000B6748">
          <w:pPr>
            <w:pStyle w:val="Overskrift1"/>
            <w:ind w:right="355"/>
            <w:jc w:val="right"/>
            <w:rPr>
              <w:rFonts w:ascii="Verdana" w:hAnsi="Verdana"/>
              <w:b w:val="0"/>
              <w:color w:val="333399"/>
            </w:rPr>
          </w:pPr>
          <w:r w:rsidRPr="009825C2">
            <w:rPr>
              <w:rFonts w:ascii="Verdana" w:hAnsi="Verdana"/>
              <w:bCs/>
              <w:color w:val="333399"/>
            </w:rPr>
            <w:t>U</w:t>
          </w:r>
          <w:r w:rsidRPr="009825C2">
            <w:rPr>
              <w:rFonts w:ascii="Verdana" w:hAnsi="Verdana"/>
              <w:b w:val="0"/>
              <w:color w:val="333399"/>
            </w:rPr>
            <w:t xml:space="preserve">ngdommens </w:t>
          </w:r>
          <w:r w:rsidRPr="009825C2">
            <w:rPr>
              <w:rFonts w:ascii="Verdana" w:hAnsi="Verdana"/>
              <w:bCs/>
              <w:color w:val="333399"/>
            </w:rPr>
            <w:t>U</w:t>
          </w:r>
          <w:r w:rsidRPr="009825C2">
            <w:rPr>
              <w:rFonts w:ascii="Verdana" w:hAnsi="Verdana"/>
              <w:b w:val="0"/>
              <w:color w:val="333399"/>
            </w:rPr>
            <w:t xml:space="preserve">ddannelsesvejledning </w:t>
          </w:r>
        </w:p>
        <w:p w14:paraId="41ED73FB" w14:textId="77777777" w:rsidR="00C221D6" w:rsidRPr="009825C2" w:rsidRDefault="00C221D6" w:rsidP="000B6748">
          <w:pPr>
            <w:ind w:right="355"/>
            <w:jc w:val="right"/>
            <w:rPr>
              <w:rFonts w:ascii="Verdana" w:hAnsi="Verdana" w:cs="Arial"/>
              <w:color w:val="333399"/>
            </w:rPr>
          </w:pPr>
          <w:r w:rsidRPr="009825C2">
            <w:rPr>
              <w:rFonts w:ascii="Verdana" w:hAnsi="Verdana" w:cs="Arial"/>
              <w:color w:val="333399"/>
            </w:rPr>
            <w:t>Dyrvigsvej 9, 6920 Videbæk</w:t>
          </w:r>
        </w:p>
        <w:p w14:paraId="4D874BBC" w14:textId="77777777" w:rsidR="00C221D6" w:rsidRPr="009825C2" w:rsidRDefault="00C221D6" w:rsidP="000B6748">
          <w:pPr>
            <w:ind w:right="355"/>
            <w:jc w:val="right"/>
            <w:rPr>
              <w:rFonts w:ascii="Verdana" w:hAnsi="Verdana" w:cs="Arial"/>
              <w:color w:val="333399"/>
              <w:lang w:val="en-GB"/>
            </w:rPr>
          </w:pPr>
          <w:r w:rsidRPr="009825C2">
            <w:rPr>
              <w:rFonts w:ascii="Verdana" w:hAnsi="Verdana" w:cs="Arial"/>
              <w:color w:val="333399"/>
              <w:lang w:val="en-GB"/>
            </w:rPr>
            <w:t>www.uu</w:t>
          </w:r>
          <w:r w:rsidR="007E3241">
            <w:rPr>
              <w:rFonts w:ascii="Verdana" w:hAnsi="Verdana" w:cs="Arial"/>
              <w:color w:val="333399"/>
              <w:lang w:val="en-GB"/>
            </w:rPr>
            <w:t>.</w:t>
          </w:r>
          <w:r w:rsidRPr="009825C2">
            <w:rPr>
              <w:rFonts w:ascii="Verdana" w:hAnsi="Verdana" w:cs="Arial"/>
              <w:color w:val="333399"/>
              <w:lang w:val="en-GB"/>
            </w:rPr>
            <w:t>r</w:t>
          </w:r>
          <w:r w:rsidR="00697B98">
            <w:rPr>
              <w:rFonts w:ascii="Verdana" w:hAnsi="Verdana" w:cs="Arial"/>
              <w:color w:val="333399"/>
              <w:lang w:val="en-GB"/>
            </w:rPr>
            <w:t>ksk</w:t>
          </w:r>
          <w:r w:rsidRPr="009825C2">
            <w:rPr>
              <w:rFonts w:ascii="Verdana" w:hAnsi="Verdana" w:cs="Arial"/>
              <w:color w:val="333399"/>
              <w:lang w:val="en-GB"/>
            </w:rPr>
            <w:t xml:space="preserve">.dk </w:t>
          </w:r>
        </w:p>
        <w:p w14:paraId="5A71462F" w14:textId="77777777" w:rsidR="00C221D6" w:rsidRDefault="00C221D6" w:rsidP="000B6748">
          <w:pPr>
            <w:ind w:right="355"/>
            <w:jc w:val="right"/>
            <w:rPr>
              <w:lang w:val="en-GB"/>
            </w:rPr>
          </w:pPr>
          <w:proofErr w:type="spellStart"/>
          <w:r w:rsidRPr="009825C2">
            <w:rPr>
              <w:rFonts w:ascii="Verdana" w:hAnsi="Verdana" w:cs="Arial"/>
              <w:color w:val="333399"/>
              <w:lang w:val="en-GB"/>
            </w:rPr>
            <w:t>tlf</w:t>
          </w:r>
          <w:proofErr w:type="spellEnd"/>
          <w:r w:rsidRPr="009825C2">
            <w:rPr>
              <w:rFonts w:ascii="Verdana" w:hAnsi="Verdana" w:cs="Arial"/>
              <w:color w:val="333399"/>
              <w:lang w:val="en-GB"/>
            </w:rPr>
            <w:t>.: 9974 15</w:t>
          </w:r>
          <w:r w:rsidR="002B5EF0">
            <w:rPr>
              <w:rFonts w:ascii="Verdana" w:hAnsi="Verdana" w:cs="Arial"/>
              <w:color w:val="333399"/>
              <w:lang w:val="en-GB"/>
            </w:rPr>
            <w:t>37</w:t>
          </w:r>
        </w:p>
      </w:tc>
      <w:tc>
        <w:tcPr>
          <w:tcW w:w="3685" w:type="dxa"/>
          <w:vAlign w:val="center"/>
        </w:tcPr>
        <w:p w14:paraId="469E5F93" w14:textId="77777777" w:rsidR="00C221D6" w:rsidRDefault="000B6748" w:rsidP="00C221D6">
          <w:pPr>
            <w:pStyle w:val="Sidehoved"/>
            <w:tabs>
              <w:tab w:val="clear" w:pos="4819"/>
              <w:tab w:val="clear" w:pos="9638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0" locked="0" layoutInCell="1" allowOverlap="1" wp14:anchorId="6C029869" wp14:editId="3A9DE729">
                <wp:simplePos x="0" y="0"/>
                <wp:positionH relativeFrom="margin">
                  <wp:posOffset>29845</wp:posOffset>
                </wp:positionH>
                <wp:positionV relativeFrom="margin">
                  <wp:posOffset>-255270</wp:posOffset>
                </wp:positionV>
                <wp:extent cx="2210400" cy="1065600"/>
                <wp:effectExtent l="0" t="0" r="0" b="1270"/>
                <wp:wrapSquare wrapText="bothSides"/>
                <wp:docPr id="5" name="Billed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15-040196-2 test sort skrift.png 928745_1_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0400" cy="106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6C501F" w14:textId="77777777" w:rsidR="004364D5" w:rsidRDefault="004364D5" w:rsidP="00185950">
    <w:pPr>
      <w:pStyle w:val="Sidehoved"/>
      <w:tabs>
        <w:tab w:val="clear" w:pos="7229"/>
        <w:tab w:val="clear" w:pos="9638"/>
        <w:tab w:val="left" w:pos="8364"/>
        <w:tab w:val="right" w:pos="10773"/>
      </w:tabs>
      <w:ind w:right="-567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00D6D" w14:textId="77777777" w:rsidR="004364D5" w:rsidRDefault="00294439">
    <w:pPr>
      <w:tabs>
        <w:tab w:val="left" w:pos="1985"/>
      </w:tabs>
      <w:jc w:val="right"/>
      <w:rPr>
        <w:rFonts w:ascii="TrueFrutiger" w:hAnsi="TrueFrutiger"/>
      </w:rPr>
    </w:pPr>
    <w:r>
      <w:rPr>
        <w:noProof/>
      </w:rPr>
      <w:drawing>
        <wp:inline distT="0" distB="0" distL="0" distR="0" wp14:anchorId="56B9E2D7" wp14:editId="34402EDE">
          <wp:extent cx="1533525" cy="1285875"/>
          <wp:effectExtent l="0" t="0" r="9525" b="9525"/>
          <wp:docPr id="2" name="Billede 2" descr="UU logo cya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U logo cya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64D5">
      <w:rPr>
        <w:rFonts w:ascii="TrueFrutiger" w:hAnsi="TrueFrutige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27417"/>
    <w:multiLevelType w:val="hybridMultilevel"/>
    <w:tmpl w:val="B21A1C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C7E83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F9C11B2"/>
    <w:multiLevelType w:val="singleLevel"/>
    <w:tmpl w:val="184A17B4"/>
    <w:lvl w:ilvl="0">
      <w:start w:val="2650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 w16cid:durableId="114368855">
    <w:abstractNumId w:val="2"/>
  </w:num>
  <w:num w:numId="2" w16cid:durableId="71858615">
    <w:abstractNumId w:val="1"/>
  </w:num>
  <w:num w:numId="3" w16cid:durableId="192082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6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950"/>
    <w:rsid w:val="00005437"/>
    <w:rsid w:val="000212A0"/>
    <w:rsid w:val="0003624A"/>
    <w:rsid w:val="000435B5"/>
    <w:rsid w:val="00056B7B"/>
    <w:rsid w:val="000660EA"/>
    <w:rsid w:val="000A094B"/>
    <w:rsid w:val="000B6748"/>
    <w:rsid w:val="000C4D77"/>
    <w:rsid w:val="000F0A48"/>
    <w:rsid w:val="00171C4A"/>
    <w:rsid w:val="00185950"/>
    <w:rsid w:val="001A585E"/>
    <w:rsid w:val="00234C14"/>
    <w:rsid w:val="00294439"/>
    <w:rsid w:val="002A6FBD"/>
    <w:rsid w:val="002B5EF0"/>
    <w:rsid w:val="0034347F"/>
    <w:rsid w:val="003736C3"/>
    <w:rsid w:val="00393D2C"/>
    <w:rsid w:val="00434B6E"/>
    <w:rsid w:val="004364D5"/>
    <w:rsid w:val="00457C65"/>
    <w:rsid w:val="004B41F5"/>
    <w:rsid w:val="004C274F"/>
    <w:rsid w:val="0058663D"/>
    <w:rsid w:val="005870F5"/>
    <w:rsid w:val="005E5A5E"/>
    <w:rsid w:val="006063E9"/>
    <w:rsid w:val="0061114C"/>
    <w:rsid w:val="00636BE6"/>
    <w:rsid w:val="00682863"/>
    <w:rsid w:val="00697B98"/>
    <w:rsid w:val="006B6FDC"/>
    <w:rsid w:val="006E1A72"/>
    <w:rsid w:val="006F245C"/>
    <w:rsid w:val="0078008A"/>
    <w:rsid w:val="00780A59"/>
    <w:rsid w:val="007E3241"/>
    <w:rsid w:val="00804F19"/>
    <w:rsid w:val="008059CD"/>
    <w:rsid w:val="00834291"/>
    <w:rsid w:val="008374CA"/>
    <w:rsid w:val="00846DCD"/>
    <w:rsid w:val="008E244C"/>
    <w:rsid w:val="00903FF9"/>
    <w:rsid w:val="00905DC5"/>
    <w:rsid w:val="00922FE7"/>
    <w:rsid w:val="009527F9"/>
    <w:rsid w:val="00A33D30"/>
    <w:rsid w:val="00A50C21"/>
    <w:rsid w:val="00A72D53"/>
    <w:rsid w:val="00A84C71"/>
    <w:rsid w:val="00AC3FBE"/>
    <w:rsid w:val="00B05476"/>
    <w:rsid w:val="00BD313B"/>
    <w:rsid w:val="00C221D6"/>
    <w:rsid w:val="00C434E5"/>
    <w:rsid w:val="00C7404C"/>
    <w:rsid w:val="00C97F8F"/>
    <w:rsid w:val="00CF1704"/>
    <w:rsid w:val="00D74D73"/>
    <w:rsid w:val="00D97181"/>
    <w:rsid w:val="00DD29FD"/>
    <w:rsid w:val="00DE3194"/>
    <w:rsid w:val="00E525A3"/>
    <w:rsid w:val="00E7569E"/>
    <w:rsid w:val="00EC39D5"/>
    <w:rsid w:val="00ED6771"/>
    <w:rsid w:val="00EF6F1D"/>
    <w:rsid w:val="00F3269F"/>
    <w:rsid w:val="00F50CD8"/>
    <w:rsid w:val="00FB7AC0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  <w14:docId w14:val="0ED95F3D"/>
  <w15:chartTrackingRefBased/>
  <w15:docId w15:val="{02ED30DC-DE5D-4928-ACE3-2AC2D3C7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7229"/>
      </w:tabs>
      <w:spacing w:line="300" w:lineRule="atLeast"/>
    </w:pPr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Markerings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overskrift">
    <w:name w:val="overskrift"/>
    <w:basedOn w:val="Normal"/>
    <w:autoRedefine/>
    <w:rsid w:val="00DE3194"/>
    <w:pPr>
      <w:tabs>
        <w:tab w:val="clear" w:pos="7229"/>
        <w:tab w:val="left" w:pos="5387"/>
      </w:tabs>
      <w:spacing w:line="240" w:lineRule="auto"/>
    </w:pPr>
    <w:rPr>
      <w:rFonts w:ascii="Cambria" w:eastAsia="SimSun" w:hAnsi="Cambria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u-nordvestjylland.d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uvar\Application%20Data\Microsoft\Skabeloner\UU-brevskabelon%20med%20logo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UU-brevskabelon med logo.dot</Template>
  <TotalTime>1</TotalTime>
  <Pages>2</Pages>
  <Words>217</Words>
  <Characters>1722</Characters>
  <Application>Microsoft Office Word</Application>
  <DocSecurity>4</DocSecurity>
  <Lines>101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AMU - midtjylland</Company>
  <LinksUpToDate>false</LinksUpToDate>
  <CharactersWithSpaces>1868</CharactersWithSpaces>
  <SharedDoc>false</SharedDoc>
  <HLinks>
    <vt:vector size="6" baseType="variant">
      <vt:variant>
        <vt:i4>5701723</vt:i4>
      </vt:variant>
      <vt:variant>
        <vt:i4>6</vt:i4>
      </vt:variant>
      <vt:variant>
        <vt:i4>0</vt:i4>
      </vt:variant>
      <vt:variant>
        <vt:i4>5</vt:i4>
      </vt:variant>
      <vt:variant>
        <vt:lpwstr>http://www.uu-nordvestjylland.dk/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Herning Kommune</dc:creator>
  <cp:keywords/>
  <cp:lastModifiedBy>Gitte Stensgaard</cp:lastModifiedBy>
  <cp:revision>2</cp:revision>
  <cp:lastPrinted>2006-01-04T07:25:00Z</cp:lastPrinted>
  <dcterms:created xsi:type="dcterms:W3CDTF">2026-08-10T06:28:00Z</dcterms:created>
  <dcterms:modified xsi:type="dcterms:W3CDTF">2026-08-10T06:28:00Z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false</vt:lpwstr>
  </property>
</Properties>
</file>